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342" w:rsidRDefault="00A1647B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603622" cy="1697985"/>
            <wp:effectExtent l="0" t="0" r="0" b="0"/>
            <wp:wrapTight wrapText="bothSides">
              <wp:wrapPolygon edited="0">
                <wp:start x="0" y="0"/>
                <wp:lineTo x="0" y="21333"/>
                <wp:lineTo x="21471" y="21333"/>
                <wp:lineTo x="21471" y="0"/>
                <wp:lineTo x="0" y="0"/>
              </wp:wrapPolygon>
            </wp:wrapTight>
            <wp:docPr id="1" name="Image 3" descr="C:\Users\Sylvia\Documents\Marmottes\Photos Sassière 10-14\pont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t="9187" b="27940"/>
                    <a:stretch>
                      <a:fillRect/>
                    </a:stretch>
                  </pic:blipFill>
                  <pic:spPr>
                    <a:xfrm>
                      <a:off x="0" y="0"/>
                      <a:ext cx="3603622" cy="16979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17775</wp:posOffset>
            </wp:positionV>
            <wp:extent cx="6054727" cy="1298576"/>
            <wp:effectExtent l="0" t="0" r="3173" b="0"/>
            <wp:wrapTight wrapText="bothSides">
              <wp:wrapPolygon edited="0">
                <wp:start x="0" y="0"/>
                <wp:lineTo x="0" y="21230"/>
                <wp:lineTo x="21543" y="21230"/>
                <wp:lineTo x="21543" y="0"/>
                <wp:lineTo x="0" y="0"/>
              </wp:wrapPolygon>
            </wp:wrapTight>
            <wp:docPr id="2" name="Image 8" descr="C:\Users\Sylvia\Documents\Marmottes\Photos Sassière 10-14\champ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t="29358" b="42006"/>
                    <a:stretch>
                      <a:fillRect/>
                    </a:stretch>
                  </pic:blipFill>
                  <pic:spPr>
                    <a:xfrm>
                      <a:off x="0" y="0"/>
                      <a:ext cx="6054727" cy="12985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E10342" w:rsidRDefault="00A1647B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5257169</wp:posOffset>
            </wp:positionH>
            <wp:positionV relativeFrom="paragraph">
              <wp:posOffset>6345</wp:posOffset>
            </wp:positionV>
            <wp:extent cx="4511677" cy="2137410"/>
            <wp:effectExtent l="0" t="0" r="3173" b="0"/>
            <wp:wrapTight wrapText="bothSides">
              <wp:wrapPolygon edited="0">
                <wp:start x="0" y="0"/>
                <wp:lineTo x="0" y="21369"/>
                <wp:lineTo x="21524" y="21369"/>
                <wp:lineTo x="21524" y="0"/>
                <wp:lineTo x="0" y="0"/>
              </wp:wrapPolygon>
            </wp:wrapTight>
            <wp:docPr id="3" name="Image 1" descr="C:\Users\Sylvia\Documents\Marmottes\Photos Sassière 10-14\pont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t="12538" r="3600" b="26689"/>
                    <a:stretch>
                      <a:fillRect/>
                    </a:stretch>
                  </pic:blipFill>
                  <pic:spPr>
                    <a:xfrm>
                      <a:off x="0" y="0"/>
                      <a:ext cx="4511677" cy="21374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255903</wp:posOffset>
            </wp:positionV>
            <wp:extent cx="4535808" cy="2147568"/>
            <wp:effectExtent l="0" t="0" r="0" b="5082"/>
            <wp:wrapTight wrapText="bothSides">
              <wp:wrapPolygon edited="0">
                <wp:start x="0" y="0"/>
                <wp:lineTo x="0" y="21466"/>
                <wp:lineTo x="21500" y="21466"/>
                <wp:lineTo x="21500" y="0"/>
                <wp:lineTo x="0" y="0"/>
              </wp:wrapPolygon>
            </wp:wrapTight>
            <wp:docPr id="4" name="Image 11" descr="C:\Users\Sylvia\Documents\Marmottes\Photos Sassière 10-14\champ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t="36754"/>
                    <a:stretch>
                      <a:fillRect/>
                    </a:stretch>
                  </pic:blipFill>
                  <pic:spPr>
                    <a:xfrm>
                      <a:off x="0" y="0"/>
                      <a:ext cx="4535808" cy="21475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E10342" w:rsidRDefault="00E10342"/>
    <w:p w:rsidR="00E10342" w:rsidRDefault="00E10342"/>
    <w:p w:rsidR="00E10342" w:rsidRDefault="00E10342"/>
    <w:p w:rsidR="00E10342" w:rsidRDefault="00E10342"/>
    <w:p w:rsidR="00E10342" w:rsidRDefault="00E10342"/>
    <w:p w:rsidR="00E10342" w:rsidRDefault="00E10342"/>
    <w:p w:rsidR="00E10342" w:rsidRDefault="00E10342"/>
    <w:p w:rsidR="00E10342" w:rsidRDefault="00A1647B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868049</wp:posOffset>
            </wp:positionV>
            <wp:extent cx="3535683" cy="1833243"/>
            <wp:effectExtent l="0" t="0" r="7617" b="0"/>
            <wp:wrapTight wrapText="bothSides">
              <wp:wrapPolygon edited="0">
                <wp:start x="0" y="0"/>
                <wp:lineTo x="0" y="21331"/>
                <wp:lineTo x="21530" y="21331"/>
                <wp:lineTo x="21530" y="0"/>
                <wp:lineTo x="0" y="0"/>
              </wp:wrapPolygon>
            </wp:wrapTight>
            <wp:docPr id="5" name="Image 10" descr="C:\Users\Sylvia\Documents\Marmottes\Photos Sassière 10-14\champ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t="21241" b="9542"/>
                    <a:stretch>
                      <a:fillRect/>
                    </a:stretch>
                  </pic:blipFill>
                  <pic:spPr>
                    <a:xfrm>
                      <a:off x="0" y="0"/>
                      <a:ext cx="3535683" cy="18332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3648017</wp:posOffset>
            </wp:positionH>
            <wp:positionV relativeFrom="paragraph">
              <wp:posOffset>875666</wp:posOffset>
            </wp:positionV>
            <wp:extent cx="2437132" cy="1831972"/>
            <wp:effectExtent l="0" t="0" r="1268" b="0"/>
            <wp:wrapTight wrapText="bothSides">
              <wp:wrapPolygon edited="0">
                <wp:start x="0" y="0"/>
                <wp:lineTo x="0" y="21345"/>
                <wp:lineTo x="21442" y="21345"/>
                <wp:lineTo x="21442" y="0"/>
                <wp:lineTo x="0" y="0"/>
              </wp:wrapPolygon>
            </wp:wrapTight>
            <wp:docPr id="6" name="Image 2" descr="C:\Users\Sylvia\Documents\Marmottes\Photos Sassière 10-14\pont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7132" cy="18319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2205697</wp:posOffset>
            </wp:positionV>
            <wp:extent cx="3570603" cy="1864991"/>
            <wp:effectExtent l="0" t="0" r="0" b="1909"/>
            <wp:wrapTight wrapText="bothSides">
              <wp:wrapPolygon edited="0">
                <wp:start x="0" y="0"/>
                <wp:lineTo x="0" y="21409"/>
                <wp:lineTo x="21439" y="21409"/>
                <wp:lineTo x="21439" y="0"/>
                <wp:lineTo x="0" y="0"/>
              </wp:wrapPolygon>
            </wp:wrapTight>
            <wp:docPr id="7" name="Image 7" descr="C:\Users\Sylvia\Documents\Marmottes\Photos Sassière 10-14\champ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 t="30310"/>
                    <a:stretch>
                      <a:fillRect/>
                    </a:stretch>
                  </pic:blipFill>
                  <pic:spPr>
                    <a:xfrm>
                      <a:off x="0" y="0"/>
                      <a:ext cx="3570603" cy="18649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E10342" w:rsidRDefault="00A1647B">
      <w:pPr>
        <w:pageBreakBefore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2701293</wp:posOffset>
            </wp:positionV>
            <wp:extent cx="5981062" cy="1828800"/>
            <wp:effectExtent l="0" t="0" r="638" b="0"/>
            <wp:wrapTight wrapText="bothSides">
              <wp:wrapPolygon edited="0">
                <wp:start x="0" y="0"/>
                <wp:lineTo x="0" y="21375"/>
                <wp:lineTo x="21536" y="21375"/>
                <wp:lineTo x="21536" y="0"/>
                <wp:lineTo x="0" y="0"/>
              </wp:wrapPolygon>
            </wp:wrapTight>
            <wp:docPr id="8" name="Image 6" descr="C:\Users\Sylvia\Documents\Marmottes\Photos Sassière 10-14\champ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t="37231" b="21954"/>
                    <a:stretch>
                      <a:fillRect/>
                    </a:stretch>
                  </pic:blipFill>
                  <pic:spPr>
                    <a:xfrm>
                      <a:off x="0" y="0"/>
                      <a:ext cx="5981062" cy="1828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4589775</wp:posOffset>
            </wp:positionV>
            <wp:extent cx="5980432" cy="2040885"/>
            <wp:effectExtent l="0" t="0" r="1268" b="0"/>
            <wp:wrapTight wrapText="bothSides">
              <wp:wrapPolygon edited="0">
                <wp:start x="0" y="0"/>
                <wp:lineTo x="0" y="21378"/>
                <wp:lineTo x="21536" y="21378"/>
                <wp:lineTo x="21536" y="0"/>
                <wp:lineTo x="0" y="0"/>
              </wp:wrapPolygon>
            </wp:wrapTight>
            <wp:docPr id="9" name="Image 5" descr="C:\Users\Sylvia\Documents\Marmottes\Photos Sassière 10-14\champ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 l="2684" t="25297" r="1398" b="31004"/>
                    <a:stretch>
                      <a:fillRect/>
                    </a:stretch>
                  </pic:blipFill>
                  <pic:spPr>
                    <a:xfrm>
                      <a:off x="0" y="0"/>
                      <a:ext cx="5980432" cy="20408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6060250</wp:posOffset>
            </wp:positionH>
            <wp:positionV relativeFrom="paragraph">
              <wp:posOffset>4123687</wp:posOffset>
            </wp:positionV>
            <wp:extent cx="1780537" cy="2505712"/>
            <wp:effectExtent l="0" t="0" r="0" b="8888"/>
            <wp:wrapTight wrapText="bothSides">
              <wp:wrapPolygon edited="0">
                <wp:start x="0" y="0"/>
                <wp:lineTo x="0" y="21348"/>
                <wp:lineTo x="21269" y="21348"/>
                <wp:lineTo x="21269" y="0"/>
                <wp:lineTo x="0" y="0"/>
              </wp:wrapPolygon>
            </wp:wrapTight>
            <wp:docPr id="10" name="Image 13" descr="C:\Users\Sylvia\Documents\Marmottes\Photos Sassière 10-14\poubell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l="31026" t="23792" r="10971" b="15021"/>
                    <a:stretch>
                      <a:fillRect/>
                    </a:stretch>
                  </pic:blipFill>
                  <pic:spPr>
                    <a:xfrm>
                      <a:off x="0" y="0"/>
                      <a:ext cx="1780537" cy="25057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4123249</wp:posOffset>
            </wp:positionV>
            <wp:extent cx="1851029" cy="2519684"/>
            <wp:effectExtent l="0" t="0" r="0" b="0"/>
            <wp:wrapTight wrapText="bothSides">
              <wp:wrapPolygon edited="0">
                <wp:start x="0" y="0"/>
                <wp:lineTo x="0" y="21393"/>
                <wp:lineTo x="21341" y="21393"/>
                <wp:lineTo x="21341" y="0"/>
                <wp:lineTo x="0" y="0"/>
              </wp:wrapPolygon>
            </wp:wrapTight>
            <wp:docPr id="11" name="Image 12" descr="C:\Users\Sylvia\Documents\Marmottes\Photos Sassière 10-14\poubell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5373" r="4098" b="7686"/>
                    <a:stretch>
                      <a:fillRect/>
                    </a:stretch>
                  </pic:blipFill>
                  <pic:spPr>
                    <a:xfrm>
                      <a:off x="0" y="0"/>
                      <a:ext cx="1851029" cy="25196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688967" cy="2386327"/>
            <wp:effectExtent l="0" t="0" r="6983" b="0"/>
            <wp:wrapTight wrapText="bothSides">
              <wp:wrapPolygon edited="0">
                <wp:start x="0" y="0"/>
                <wp:lineTo x="0" y="21387"/>
                <wp:lineTo x="21554" y="21387"/>
                <wp:lineTo x="21554" y="0"/>
                <wp:lineTo x="0" y="0"/>
              </wp:wrapPolygon>
            </wp:wrapTight>
            <wp:docPr id="12" name="Image 4" descr="C:\Users\Sylvia\Documents\Marmottes\Photos Sassière 10-14\champ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5367" t="27207" b="19806"/>
                    <a:stretch>
                      <a:fillRect/>
                    </a:stretch>
                  </pic:blipFill>
                  <pic:spPr>
                    <a:xfrm>
                      <a:off x="0" y="0"/>
                      <a:ext cx="5688967" cy="23863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192</wp:posOffset>
            </wp:positionV>
            <wp:extent cx="4049392" cy="2545076"/>
            <wp:effectExtent l="0" t="0" r="8258" b="7624"/>
            <wp:wrapTight wrapText="bothSides">
              <wp:wrapPolygon edited="0">
                <wp:start x="0" y="0"/>
                <wp:lineTo x="0" y="21508"/>
                <wp:lineTo x="21546" y="21508"/>
                <wp:lineTo x="21546" y="0"/>
                <wp:lineTo x="0" y="0"/>
              </wp:wrapPolygon>
            </wp:wrapTight>
            <wp:docPr id="13" name="Image 9" descr="C:\Users\Sylvia\Documents\Marmottes\Photos Sassière 10-14\champ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14312" t="28162"/>
                    <a:stretch>
                      <a:fillRect/>
                    </a:stretch>
                  </pic:blipFill>
                  <pic:spPr>
                    <a:xfrm>
                      <a:off x="0" y="0"/>
                      <a:ext cx="4049392" cy="25450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E10342">
      <w:pgSz w:w="16838" w:h="11906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47B" w:rsidRDefault="00A1647B">
      <w:pPr>
        <w:spacing w:after="0" w:line="240" w:lineRule="auto"/>
      </w:pPr>
      <w:r>
        <w:separator/>
      </w:r>
    </w:p>
  </w:endnote>
  <w:endnote w:type="continuationSeparator" w:id="0">
    <w:p w:rsidR="00A1647B" w:rsidRDefault="00A16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47B" w:rsidRDefault="00A1647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1647B" w:rsidRDefault="00A164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E10342"/>
    <w:rsid w:val="007D521B"/>
    <w:rsid w:val="00A1647B"/>
    <w:rsid w:val="00E1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D2753B-3A56-4719-BD26-01B14502D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</dc:creator>
  <dc:description/>
  <cp:lastModifiedBy>Sylvia</cp:lastModifiedBy>
  <cp:revision>2</cp:revision>
  <dcterms:created xsi:type="dcterms:W3CDTF">2014-11-03T07:50:00Z</dcterms:created>
  <dcterms:modified xsi:type="dcterms:W3CDTF">2014-11-03T07:50:00Z</dcterms:modified>
</cp:coreProperties>
</file>